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795" w:type="pct"/>
        <w:tblInd w:w="-53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44"/>
        <w:gridCol w:w="5594"/>
        <w:gridCol w:w="4899"/>
      </w:tblGrid>
      <w:tr w:rsidR="007C42A8" w14:paraId="72E7CFAB" w14:textId="77777777" w:rsidTr="00C6425A">
        <w:tc>
          <w:tcPr>
            <w:tcW w:w="10915" w:type="dxa"/>
            <w:gridSpan w:val="3"/>
            <w:shd w:val="clear" w:color="auto" w:fill="DBE5F1" w:themeFill="accent1" w:themeFillTint="33"/>
            <w:tcMar>
              <w:top w:w="0" w:type="nil"/>
              <w:left w:w="0" w:type="nil"/>
              <w:bottom w:w="0" w:type="nil"/>
              <w:right w:w="0" w:type="nil"/>
            </w:tcMar>
          </w:tcPr>
          <w:p w14:paraId="20DA547C" w14:textId="7D97787A" w:rsidR="00B430EE" w:rsidRPr="00B430EE" w:rsidRDefault="009A0E72" w:rsidP="003E352D">
            <w:pPr>
              <w:pStyle w:val="Heading1"/>
              <w:jc w:val="center"/>
            </w:pPr>
            <w:r>
              <w:t xml:space="preserve">What do you when a </w:t>
            </w:r>
            <w:r w:rsidR="00B430EE">
              <w:t xml:space="preserve">Child </w:t>
            </w:r>
            <w:r>
              <w:t xml:space="preserve">is </w:t>
            </w:r>
            <w:r w:rsidR="00172466">
              <w:t>B</w:t>
            </w:r>
            <w:r w:rsidR="00B430EE">
              <w:t xml:space="preserve">ecoming Looked After Process </w:t>
            </w:r>
            <w:r>
              <w:t xml:space="preserve">or when a </w:t>
            </w:r>
            <w:r w:rsidR="003E352D">
              <w:t>C</w:t>
            </w:r>
            <w:r>
              <w:t xml:space="preserve">hild is in </w:t>
            </w:r>
            <w:r w:rsidR="003E352D">
              <w:t>C</w:t>
            </w:r>
            <w:r>
              <w:t xml:space="preserve">are </w:t>
            </w:r>
            <w:r w:rsidR="00B430EE">
              <w:t>(</w:t>
            </w:r>
            <w:r w:rsidR="00172466">
              <w:t>Revised 15-11-2021)</w:t>
            </w:r>
          </w:p>
        </w:tc>
      </w:tr>
      <w:tr w:rsidR="007C42A8" w14:paraId="62076EDF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4216BCEC" w14:textId="77777777" w:rsidR="007C42A8" w:rsidRDefault="00F3153F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  <w:bookmarkEnd w:id="0"/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7D5A6F7D" w14:textId="77777777" w:rsidR="007C42A8" w:rsidRDefault="006D4E77" w:rsidP="00157CA0">
            <w:r>
              <w:t xml:space="preserve">Placement </w:t>
            </w:r>
            <w:r w:rsidR="00D150BA">
              <w:t>Address and contact details are up to date within 24 hours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117412BD" w14:textId="77777777" w:rsidR="007C42A8" w:rsidRDefault="00FE4617">
            <w:r w:rsidRPr="00FE4617">
              <w:t>Child is progressed to being Looked After</w:t>
            </w:r>
          </w:p>
          <w:p w14:paraId="2CFF87BF" w14:textId="77777777" w:rsidR="00FA29E4" w:rsidRDefault="00FA29E4">
            <w:r>
              <w:t>Progress placement referral form on ICS and complete Individual Placement Agreement</w:t>
            </w:r>
          </w:p>
        </w:tc>
      </w:tr>
      <w:tr w:rsidR="007C42A8" w14:paraId="61DAD3E2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52353B99" w14:textId="77777777" w:rsidR="007C42A8" w:rsidRDefault="00F3153F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5F3C4D93" w14:textId="77777777" w:rsidR="007C42A8" w:rsidRDefault="00D150BA" w:rsidP="00157CA0">
            <w:r>
              <w:t xml:space="preserve">Case summary </w:t>
            </w:r>
            <w:r w:rsidR="00B15B5B">
              <w:t xml:space="preserve">to be </w:t>
            </w:r>
            <w:r>
              <w:t>updated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2778D6F2" w14:textId="77777777" w:rsidR="007C42A8" w:rsidRDefault="007C42A8"/>
        </w:tc>
      </w:tr>
      <w:tr w:rsidR="007C42A8" w14:paraId="5A97B181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22FF7A5E" w14:textId="77777777" w:rsidR="007C42A8" w:rsidRDefault="00F3153F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3E0625E4" w14:textId="77777777" w:rsidR="007C42A8" w:rsidRDefault="00D150BA" w:rsidP="007C42A8">
            <w:r>
              <w:t xml:space="preserve">Start notification completed </w:t>
            </w:r>
            <w:r w:rsidRPr="00C6225E">
              <w:rPr>
                <w:b/>
                <w:color w:val="FF0000"/>
              </w:rPr>
              <w:t>within 24 hours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62EBBA4F" w14:textId="08574BAF" w:rsidR="00191ECA" w:rsidRDefault="00FA29E4" w:rsidP="00D150BA">
            <w:pPr>
              <w:rPr>
                <w:color w:val="1F497D" w:themeColor="text2"/>
              </w:rPr>
            </w:pPr>
            <w:r>
              <w:t>Share</w:t>
            </w:r>
            <w:r w:rsidR="00D150BA">
              <w:t xml:space="preserve"> the completed form to</w:t>
            </w:r>
            <w:r w:rsidR="00191ECA">
              <w:rPr>
                <w:color w:val="1F497D" w:themeColor="text2"/>
              </w:rPr>
              <w:t xml:space="preserve"> </w:t>
            </w:r>
            <w:r w:rsidR="00191ECA" w:rsidRPr="00191ECA">
              <w:rPr>
                <w:color w:val="1F497D" w:themeColor="text2"/>
              </w:rPr>
              <w:t>_</w:t>
            </w:r>
            <w:proofErr w:type="spellStart"/>
            <w:r w:rsidR="00191ECA" w:rsidRPr="00191ECA">
              <w:rPr>
                <w:color w:val="1F497D" w:themeColor="text2"/>
              </w:rPr>
              <w:t>notificationstartLAC</w:t>
            </w:r>
            <w:proofErr w:type="spellEnd"/>
          </w:p>
          <w:p w14:paraId="4B140885" w14:textId="077DCE27" w:rsidR="00552F67" w:rsidRPr="00552F67" w:rsidRDefault="00552F67" w:rsidP="00D150BA">
            <w:pPr>
              <w:rPr>
                <w:color w:val="1F497D" w:themeColor="text2"/>
              </w:rPr>
            </w:pPr>
            <w:r w:rsidRPr="00552F67">
              <w:t>These enables are professionals that a child has come into including the IROs, Virtual School, Finance and Frimley CCG.</w:t>
            </w:r>
          </w:p>
        </w:tc>
      </w:tr>
      <w:tr w:rsidR="00B15B5B" w14:paraId="1A50F877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08817DE1" w14:textId="77777777" w:rsidR="00B15B5B" w:rsidRDefault="00B15B5B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6AC6D64F" w14:textId="401423BD" w:rsidR="00B15B5B" w:rsidRDefault="00FA29E4">
            <w:r>
              <w:t xml:space="preserve">Initial Health </w:t>
            </w:r>
            <w:r w:rsidR="00172466">
              <w:t>Assessment:</w:t>
            </w:r>
            <w:r>
              <w:t xml:space="preserve"> </w:t>
            </w:r>
            <w:r w:rsidR="00B15B5B">
              <w:t xml:space="preserve">Complete Part A form, Parental Health and </w:t>
            </w:r>
            <w:proofErr w:type="spellStart"/>
            <w:r w:rsidR="00B15B5B">
              <w:t>CoramBaaf</w:t>
            </w:r>
            <w:proofErr w:type="spellEnd"/>
            <w:r w:rsidR="00B15B5B">
              <w:t xml:space="preserve"> Health Consent within </w:t>
            </w:r>
            <w:r w:rsidR="00B15B5B" w:rsidRPr="00C6225E">
              <w:rPr>
                <w:b/>
                <w:color w:val="FF0000"/>
              </w:rPr>
              <w:t xml:space="preserve">5 </w:t>
            </w:r>
            <w:proofErr w:type="gramStart"/>
            <w:r w:rsidR="006C483C">
              <w:rPr>
                <w:b/>
                <w:color w:val="FF0000"/>
              </w:rPr>
              <w:t xml:space="preserve">calendar </w:t>
            </w:r>
            <w:r w:rsidR="00B15B5B" w:rsidRPr="00C6225E">
              <w:rPr>
                <w:b/>
                <w:color w:val="FF0000"/>
              </w:rPr>
              <w:t xml:space="preserve"> days</w:t>
            </w:r>
            <w:proofErr w:type="gramEnd"/>
          </w:p>
          <w:bookmarkStart w:id="1" w:name="_MON_1718104948"/>
          <w:bookmarkEnd w:id="1"/>
          <w:p w14:paraId="69189007" w14:textId="77777777" w:rsidR="006E666C" w:rsidRDefault="007530A5">
            <w:r>
              <w:object w:dxaOrig="1535" w:dyaOrig="993" w14:anchorId="3D4F27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9" o:title=""/>
                </v:shape>
                <o:OLEObject Type="Embed" ProgID="Word.Document.8" ShapeID="_x0000_i1025" DrawAspect="Icon" ObjectID="_1718108414" r:id="rId10">
                  <o:FieldCodes>\s</o:FieldCodes>
                </o:OLEObject>
              </w:object>
            </w:r>
            <w:r>
              <w:object w:dxaOrig="1535" w:dyaOrig="993" w14:anchorId="20B015E5">
                <v:shape id="_x0000_i1026" type="#_x0000_t75" style="width:76.6pt;height:49.55pt" o:ole="">
                  <v:imagedata r:id="rId11" o:title=""/>
                </v:shape>
                <o:OLEObject Type="Embed" ProgID="Word.Document.12" ShapeID="_x0000_i1026" DrawAspect="Icon" ObjectID="_1718108415" r:id="rId12">
                  <o:FieldCodes>\s</o:FieldCodes>
                </o:OLEObject>
              </w:object>
            </w:r>
            <w:bookmarkStart w:id="2" w:name="_MON_1718104962"/>
            <w:bookmarkEnd w:id="2"/>
            <w:r>
              <w:object w:dxaOrig="1535" w:dyaOrig="993" w14:anchorId="1E44B3D5">
                <v:shape id="_x0000_i1027" type="#_x0000_t75" style="width:76.6pt;height:49.55pt" o:ole="">
                  <v:imagedata r:id="rId13" o:title=""/>
                </v:shape>
                <o:OLEObject Type="Embed" ProgID="Word.Document.8" ShapeID="_x0000_i1027" DrawAspect="Icon" ObjectID="_1718108416" r:id="rId14">
                  <o:FieldCodes>\s</o:FieldCodes>
                </o:OLEObject>
              </w:objec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6E5A5C25" w14:textId="34B967DA" w:rsidR="00B15B5B" w:rsidRDefault="00B15B5B" w:rsidP="00D150BA">
            <w:pPr>
              <w:rPr>
                <w:color w:val="1F497D" w:themeColor="text2"/>
              </w:rPr>
            </w:pPr>
            <w:r>
              <w:t xml:space="preserve">Send to </w:t>
            </w:r>
            <w:r w:rsidR="00172466" w:rsidRPr="00172466">
              <w:t xml:space="preserve">SCST Courtlink5 </w:t>
            </w:r>
            <w:hyperlink r:id="rId15" w:history="1">
              <w:r w:rsidR="00552F67" w:rsidRPr="00B24ECB">
                <w:rPr>
                  <w:rStyle w:val="Hyperlink"/>
                </w:rPr>
                <w:t>SCST.Courtlink5@slough.gov.uk</w:t>
              </w:r>
            </w:hyperlink>
          </w:p>
          <w:p w14:paraId="47D1DD61" w14:textId="59269B24" w:rsidR="002B3105" w:rsidRDefault="002B3105" w:rsidP="00D150BA">
            <w:pPr>
              <w:rPr>
                <w:color w:val="1F497D" w:themeColor="text2"/>
              </w:rPr>
            </w:pPr>
          </w:p>
          <w:p w14:paraId="391AAA2A" w14:textId="653FF898" w:rsidR="002B3105" w:rsidRPr="002B3105" w:rsidRDefault="002B3105" w:rsidP="00D150BA">
            <w:r w:rsidRPr="002B3105">
              <w:t>The forms must be completed fully.  Children who are accommodated</w:t>
            </w:r>
            <w:r>
              <w:t xml:space="preserve"> under s20, parents must sign the consent form</w:t>
            </w:r>
            <w:r w:rsidR="00132EBB">
              <w:t xml:space="preserve"> unless the parents’ do not have capacity to consent</w:t>
            </w:r>
            <w:r>
              <w:t xml:space="preserve">.  </w:t>
            </w:r>
            <w:r w:rsidR="00191ECA">
              <w:t xml:space="preserve">Young people aged 16 and above must sign the consent form themselves.  </w:t>
            </w:r>
            <w:r>
              <w:t xml:space="preserve">Children accommodated under a Court </w:t>
            </w:r>
            <w:r w:rsidR="00191ECA">
              <w:t>Order;</w:t>
            </w:r>
            <w:r>
              <w:t xml:space="preserve"> the consent must only be signed by the Head of Service.  </w:t>
            </w:r>
          </w:p>
          <w:p w14:paraId="6F69FA13" w14:textId="4FABA08A" w:rsidR="002B3105" w:rsidRDefault="002B3105" w:rsidP="00D150BA">
            <w:pPr>
              <w:rPr>
                <w:color w:val="1F497D" w:themeColor="text2"/>
              </w:rPr>
            </w:pPr>
          </w:p>
          <w:p w14:paraId="1EF834B9" w14:textId="330B6C68" w:rsidR="00191ECA" w:rsidRPr="00191ECA" w:rsidRDefault="002B3105" w:rsidP="00D150BA">
            <w:r w:rsidRPr="00191ECA">
              <w:t>When an IHA appointment is received, you have 24 hours to confirm the app</w:t>
            </w:r>
            <w:r w:rsidR="00191ECA" w:rsidRPr="00191ECA">
              <w:t>ointment otherwise the slot will be reallocated to another child.</w:t>
            </w:r>
          </w:p>
          <w:p w14:paraId="1B8DDE19" w14:textId="77777777" w:rsidR="00500943" w:rsidRDefault="00500943" w:rsidP="00D150BA"/>
          <w:p w14:paraId="2C8E12DD" w14:textId="77777777" w:rsidR="00500943" w:rsidRDefault="00500943" w:rsidP="00D150BA">
            <w:proofErr w:type="spellStart"/>
            <w:r>
              <w:t>Carer</w:t>
            </w:r>
            <w:proofErr w:type="spellEnd"/>
            <w:r>
              <w:t xml:space="preserve"> to take young person to appointment.</w:t>
            </w:r>
          </w:p>
          <w:p w14:paraId="61768173" w14:textId="77777777" w:rsidR="00500943" w:rsidRDefault="00500943" w:rsidP="00500943">
            <w:r>
              <w:t>SW to attend or have consultation over the phone.</w:t>
            </w:r>
          </w:p>
        </w:tc>
      </w:tr>
      <w:tr w:rsidR="003E752C" w14:paraId="3EDBDEFC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3D3F8EC0" w14:textId="77777777" w:rsidR="003E752C" w:rsidRDefault="003E752C"/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1DF9ABE9" w14:textId="77777777" w:rsidR="003E752C" w:rsidRDefault="003E752C">
            <w:r>
              <w:t>Review Health Assessments are completed yearly.  These forms are to be completed:</w:t>
            </w:r>
          </w:p>
          <w:p w14:paraId="4A5422B5" w14:textId="7859896A" w:rsidR="003E752C" w:rsidRDefault="003E752C"/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4079442E" w14:textId="77777777" w:rsidR="003E752C" w:rsidRDefault="003E752C" w:rsidP="00D150BA">
            <w:r>
              <w:t xml:space="preserve">Part A is to be completed and sent to </w:t>
            </w:r>
            <w:hyperlink r:id="rId16" w:history="1">
              <w:r w:rsidRPr="00B24ECB">
                <w:rPr>
                  <w:rStyle w:val="Hyperlink"/>
                </w:rPr>
                <w:t>SCST.Courtlink5@slough.gov.uk</w:t>
              </w:r>
            </w:hyperlink>
            <w:r>
              <w:rPr>
                <w:color w:val="1F497D" w:themeColor="text2"/>
              </w:rPr>
              <w:t xml:space="preserve"> </w:t>
            </w:r>
            <w:r w:rsidRPr="003E752C">
              <w:t>3 months before the review health assessment is due.</w:t>
            </w:r>
          </w:p>
          <w:p w14:paraId="40992C28" w14:textId="77777777" w:rsidR="003E752C" w:rsidRDefault="003E752C" w:rsidP="00D150BA"/>
          <w:p w14:paraId="18C4541F" w14:textId="1DF6955F" w:rsidR="003E752C" w:rsidRDefault="003E752C" w:rsidP="00D150BA">
            <w:r>
              <w:t>For children under the age of 5, review health assessments are completed every 6 months.</w:t>
            </w:r>
          </w:p>
        </w:tc>
      </w:tr>
      <w:tr w:rsidR="007C42A8" w14:paraId="410ABBCC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2F589EFC" w14:textId="32C6836D" w:rsidR="007C42A8" w:rsidRDefault="00F3153F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75D7F466" w14:textId="3426EE1A" w:rsidR="007C42A8" w:rsidRDefault="00D3650E" w:rsidP="006D4E77">
            <w:r>
              <w:t xml:space="preserve">Consult with Virtual School about education provision and arranging </w:t>
            </w:r>
            <w:r w:rsidR="00D150BA">
              <w:t xml:space="preserve">a PEP meeting within </w:t>
            </w:r>
            <w:r w:rsidR="006D4E77">
              <w:t>20 working days</w:t>
            </w:r>
            <w:r w:rsidR="00132EBB">
              <w:t>.  The PEP is to be arranged by the Social Worker.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78C7D880" w14:textId="77777777" w:rsidR="007C42A8" w:rsidRDefault="00D150BA" w:rsidP="00D150BA">
            <w:r>
              <w:t>Email Virtual School head</w:t>
            </w:r>
            <w:r w:rsidR="00FE4617">
              <w:t>/PEP C</w:t>
            </w:r>
            <w:r w:rsidR="006C483C">
              <w:t>h</w:t>
            </w:r>
            <w:r w:rsidR="00FE4617">
              <w:t>ampion</w:t>
            </w:r>
          </w:p>
          <w:p w14:paraId="04C9B180" w14:textId="77777777" w:rsidR="006D4E77" w:rsidRDefault="006D4E77" w:rsidP="00D150BA">
            <w:r>
              <w:t xml:space="preserve">SW update Care Information details on </w:t>
            </w:r>
            <w:proofErr w:type="spellStart"/>
            <w:r>
              <w:t>ePEP</w:t>
            </w:r>
            <w:proofErr w:type="spellEnd"/>
          </w:p>
          <w:p w14:paraId="25C992A0" w14:textId="5057E250" w:rsidR="009A0E72" w:rsidRDefault="009A0E72" w:rsidP="00D150BA">
            <w:r>
              <w:t>PEP meetings are held once a term</w:t>
            </w:r>
          </w:p>
        </w:tc>
      </w:tr>
      <w:tr w:rsidR="007C42A8" w14:paraId="2D624617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53D35960" w14:textId="77777777" w:rsidR="007C42A8" w:rsidRDefault="00F3153F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3FD7262C" w14:textId="77777777" w:rsidR="007C42A8" w:rsidRDefault="00D150BA">
            <w:r>
              <w:t>Arrange CLA review within 20 working days</w:t>
            </w:r>
            <w:r w:rsidR="00C23BC4">
              <w:t xml:space="preserve"> of the child coming into care.</w:t>
            </w:r>
          </w:p>
          <w:p w14:paraId="6E1890AA" w14:textId="5FF76D77" w:rsidR="00C23BC4" w:rsidRDefault="00C23BC4">
            <w:r>
              <w:t>Second review takes place 3 months and thereafter every 6 months.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3F72ACF7" w14:textId="72335447" w:rsidR="00FE4617" w:rsidRDefault="00FA29E4" w:rsidP="00FA29E4">
            <w:r>
              <w:t>Consult with IRO team</w:t>
            </w:r>
            <w:r w:rsidR="00132EBB">
              <w:t xml:space="preserve"> admin</w:t>
            </w:r>
            <w:r>
              <w:t xml:space="preserve"> on best date and who to invite to 1</w:t>
            </w:r>
            <w:r w:rsidRPr="00FA29E4">
              <w:rPr>
                <w:vertAlign w:val="superscript"/>
              </w:rPr>
              <w:t>st</w:t>
            </w:r>
            <w:r>
              <w:t xml:space="preserve"> CLA review.</w:t>
            </w:r>
          </w:p>
        </w:tc>
      </w:tr>
      <w:tr w:rsidR="007C42A8" w14:paraId="07E0E5D0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2E27A956" w14:textId="77777777" w:rsidR="007C42A8" w:rsidRDefault="00F3153F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42981EEF" w14:textId="5BCB002A" w:rsidR="007C42A8" w:rsidRDefault="00D150BA" w:rsidP="00D150BA">
            <w:r>
              <w:t xml:space="preserve">Send out SDQs </w:t>
            </w:r>
            <w:r w:rsidR="00BB1EC9">
              <w:t xml:space="preserve">(aged 4+) </w:t>
            </w:r>
            <w:r>
              <w:t xml:space="preserve">to </w:t>
            </w:r>
            <w:proofErr w:type="spellStart"/>
            <w:r>
              <w:t>carer</w:t>
            </w:r>
            <w:proofErr w:type="spellEnd"/>
            <w:r w:rsidR="00191ECA">
              <w:t>/placement or young person.</w:t>
            </w:r>
          </w:p>
          <w:p w14:paraId="60E796BB" w14:textId="15D234D6" w:rsidR="001A03A1" w:rsidRDefault="001A03A1" w:rsidP="00D150BA">
            <w:r>
              <w:object w:dxaOrig="1535" w:dyaOrig="993" w14:anchorId="4CB3AA5A">
                <v:shape id="_x0000_i1028" type="#_x0000_t75" style="width:76.6pt;height:49.55pt" o:ole="">
                  <v:imagedata r:id="rId17" o:title=""/>
                </v:shape>
                <o:OLEObject Type="Embed" ProgID="AcroExch.Document.11" ShapeID="_x0000_i1028" DrawAspect="Icon" ObjectID="_1718108417" r:id="rId18"/>
              </w:object>
            </w:r>
            <w:r>
              <w:object w:dxaOrig="1535" w:dyaOrig="993" w14:anchorId="239B0C79">
                <v:shape id="_x0000_i1029" type="#_x0000_t75" style="width:76.6pt;height:49.55pt" o:ole="">
                  <v:imagedata r:id="rId19" o:title=""/>
                </v:shape>
                <o:OLEObject Type="Embed" ProgID="AcroExch.Document.11" ShapeID="_x0000_i1029" DrawAspect="Icon" ObjectID="_1718108418" r:id="rId20"/>
              </w:objec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2F8E70F5" w14:textId="01E205B9" w:rsidR="007C42A8" w:rsidRDefault="00B15B5B" w:rsidP="00D150BA">
            <w:r>
              <w:t>Completed</w:t>
            </w:r>
            <w:r w:rsidR="00B430EE">
              <w:t xml:space="preserve"> for children over 4 years old, </w:t>
            </w:r>
            <w:r>
              <w:t xml:space="preserve">before </w:t>
            </w:r>
            <w:r w:rsidR="00C6425A">
              <w:t>1</w:t>
            </w:r>
            <w:r w:rsidR="00C6425A" w:rsidRPr="00C6425A">
              <w:rPr>
                <w:vertAlign w:val="superscript"/>
              </w:rPr>
              <w:t>st</w:t>
            </w:r>
            <w:r w:rsidR="00C6425A">
              <w:t xml:space="preserve"> </w:t>
            </w:r>
            <w:r>
              <w:t>CLA review and to be scored by Clinician</w:t>
            </w:r>
            <w:r w:rsidR="00C6425A">
              <w:t xml:space="preserve">, </w:t>
            </w:r>
            <w:r w:rsidR="00191ECA">
              <w:t xml:space="preserve">yearly </w:t>
            </w:r>
            <w:r w:rsidR="00C6425A">
              <w:t>thereafter</w:t>
            </w:r>
          </w:p>
          <w:p w14:paraId="5BB9F460" w14:textId="4ED3E79D" w:rsidR="00BB1EC9" w:rsidRDefault="00B15B5B" w:rsidP="00D150BA">
            <w:r>
              <w:t>ICS pathway to be updated</w:t>
            </w:r>
            <w:r w:rsidR="00191ECA">
              <w:t>.</w:t>
            </w:r>
            <w:r w:rsidR="00BB1EC9">
              <w:t xml:space="preserve"> </w:t>
            </w:r>
          </w:p>
        </w:tc>
      </w:tr>
      <w:tr w:rsidR="00FA7A52" w14:paraId="666E9A31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59DD155B" w14:textId="77777777" w:rsidR="00FA7A52" w:rsidRDefault="00FA7A52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11893820" w14:textId="77777777" w:rsidR="00FA7A52" w:rsidRDefault="00B15B5B" w:rsidP="00B15B5B">
            <w:r>
              <w:t>Visit to take place within 5 working days of accommodation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583AE4F6" w14:textId="77777777" w:rsidR="00FA7A52" w:rsidRDefault="00B15B5B" w:rsidP="00B15B5B">
            <w:r>
              <w:t>Record visit on ICS within 48 hours</w:t>
            </w:r>
          </w:p>
        </w:tc>
      </w:tr>
      <w:tr w:rsidR="00FA7A52" w14:paraId="615E89C4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3C1E2810" w14:textId="77777777" w:rsidR="00FA7A52" w:rsidRDefault="00FA7A52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6BF3B49E" w14:textId="757340F7" w:rsidR="00FA7A52" w:rsidRDefault="00B15B5B" w:rsidP="007C42A8">
            <w:r>
              <w:t>Arrange</w:t>
            </w:r>
            <w:r w:rsidR="00C23BC4">
              <w:t xml:space="preserve"> and hold</w:t>
            </w:r>
            <w:r>
              <w:t xml:space="preserve"> placement planning meeting within 5 working days of accommodation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7F65042F" w14:textId="77777777" w:rsidR="00FA7A52" w:rsidRDefault="00D3650E" w:rsidP="00157CA0">
            <w:r>
              <w:t>Complete ICS placement plan</w:t>
            </w:r>
            <w:r w:rsidR="00B430EE">
              <w:t xml:space="preserve">, complete the Placement Planning Meeting Minutes and add to documents on ICS. </w:t>
            </w:r>
          </w:p>
        </w:tc>
      </w:tr>
      <w:tr w:rsidR="00FA7A52" w14:paraId="7B51F786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02D80670" w14:textId="77777777" w:rsidR="00FA7A52" w:rsidRDefault="00FA7A52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347BAF2F" w14:textId="77777777" w:rsidR="00FA7A52" w:rsidRDefault="00B15B5B" w:rsidP="00B15B5B">
            <w:r>
              <w:t xml:space="preserve">Ensure relevant legal paperwork is on ICS  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07FC7645" w14:textId="6D7ECB45" w:rsidR="00FA7A52" w:rsidRDefault="00B15B5B" w:rsidP="00157CA0">
            <w:r>
              <w:t>Section 20, Interim Care Order</w:t>
            </w:r>
            <w:r w:rsidR="00191ECA">
              <w:t xml:space="preserve"> </w:t>
            </w:r>
            <w:proofErr w:type="spellStart"/>
            <w:r w:rsidR="00191ECA">
              <w:t>etc</w:t>
            </w:r>
            <w:proofErr w:type="spellEnd"/>
          </w:p>
        </w:tc>
      </w:tr>
      <w:tr w:rsidR="00FA7A52" w14:paraId="6A022F19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1291D44E" w14:textId="77777777" w:rsidR="00FA7A52" w:rsidRDefault="00FA7A52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7F8A7B4A" w14:textId="77777777" w:rsidR="00FA7A52" w:rsidRDefault="00B15B5B" w:rsidP="007C42A8">
            <w:r>
              <w:t xml:space="preserve">SW to ensure </w:t>
            </w:r>
            <w:proofErr w:type="spellStart"/>
            <w:r>
              <w:t>carer</w:t>
            </w:r>
            <w:proofErr w:type="spellEnd"/>
            <w:r>
              <w:t>/placement arranges Dentist, Optician and GP registration within first week of accommodation.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7EA8C69B" w14:textId="77777777" w:rsidR="00FA7A52" w:rsidRDefault="00B15B5B" w:rsidP="00B15B5B">
            <w:proofErr w:type="spellStart"/>
            <w:r>
              <w:t>Carer</w:t>
            </w:r>
            <w:proofErr w:type="spellEnd"/>
            <w:r>
              <w:t xml:space="preserve"> to arrange dental and optician appointment and feedback results to SW.</w:t>
            </w:r>
            <w:r w:rsidR="00BB1EC9">
              <w:t xml:space="preserve"> GP to register child as full patient.</w:t>
            </w:r>
          </w:p>
          <w:p w14:paraId="2BD82AE9" w14:textId="77777777" w:rsidR="00B15B5B" w:rsidRDefault="00B15B5B" w:rsidP="00B15B5B"/>
          <w:p w14:paraId="1D3B8F63" w14:textId="77777777" w:rsidR="00B15B5B" w:rsidRDefault="00B15B5B" w:rsidP="00B15B5B">
            <w:r>
              <w:t>Health section on ICS to be updated with dates of attendance.</w:t>
            </w:r>
          </w:p>
          <w:p w14:paraId="2BDB5DE9" w14:textId="77777777" w:rsidR="003E752C" w:rsidRDefault="003E752C" w:rsidP="00B15B5B"/>
          <w:p w14:paraId="1EF2F733" w14:textId="5FD0705C" w:rsidR="003E752C" w:rsidRDefault="003E752C" w:rsidP="00B15B5B">
            <w:r>
              <w:t xml:space="preserve">Dental checks are to be undertaken every 6 months if a child remains in care.  </w:t>
            </w:r>
            <w:r w:rsidRPr="003E752C">
              <w:rPr>
                <w:highlight w:val="yellow"/>
              </w:rPr>
              <w:t>Optician appointments are to take place at least every 3 years.</w:t>
            </w:r>
          </w:p>
        </w:tc>
      </w:tr>
      <w:tr w:rsidR="00FA7A52" w14:paraId="2FE6B4E4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70D5CE89" w14:textId="77777777" w:rsidR="00FA7A52" w:rsidRDefault="00FA7A52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556152A8" w14:textId="77777777" w:rsidR="00FA7A52" w:rsidRDefault="00B15B5B" w:rsidP="00500943">
            <w:r>
              <w:t xml:space="preserve">Discuss </w:t>
            </w:r>
            <w:r w:rsidR="00500943">
              <w:t xml:space="preserve">and </w:t>
            </w:r>
            <w:proofErr w:type="spellStart"/>
            <w:r w:rsidR="00500943">
              <w:t>finalise</w:t>
            </w:r>
            <w:proofErr w:type="spellEnd"/>
            <w:r w:rsidR="00500943">
              <w:t xml:space="preserve"> </w:t>
            </w:r>
            <w:r>
              <w:t xml:space="preserve">contact arrangements with family and contact </w:t>
            </w:r>
            <w:proofErr w:type="spellStart"/>
            <w:r>
              <w:t>centre</w:t>
            </w:r>
            <w:proofErr w:type="spellEnd"/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11ACDEA9" w14:textId="1E9E7F43" w:rsidR="00FA7A52" w:rsidRDefault="00B430EE" w:rsidP="00B430EE">
            <w:r>
              <w:t xml:space="preserve">Referral from to be completed to the contact service with Risk Assessment and time frequency for contact. This </w:t>
            </w:r>
            <w:r w:rsidR="003E752C">
              <w:t>must</w:t>
            </w:r>
            <w:r>
              <w:t xml:space="preserve"> align with the care plan agreed at court.  </w:t>
            </w:r>
          </w:p>
        </w:tc>
      </w:tr>
      <w:tr w:rsidR="006E666C" w14:paraId="43CF2E3D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40B64AD9" w14:textId="77777777" w:rsidR="006E666C" w:rsidRDefault="006E666C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2C622D44" w14:textId="25B0D58F" w:rsidR="006E666C" w:rsidRDefault="006E666C" w:rsidP="00B430EE">
            <w:r>
              <w:t>Arrange a permanency planning meeting</w:t>
            </w:r>
            <w:r w:rsidR="00B430EE">
              <w:t xml:space="preserve"> within </w:t>
            </w:r>
            <w:r w:rsidR="003E752C">
              <w:t>6</w:t>
            </w:r>
            <w:r w:rsidR="00B430EE">
              <w:t xml:space="preserve"> weeks of coming into care. 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4D6F59A7" w14:textId="022153A1" w:rsidR="006E666C" w:rsidRDefault="003E752C" w:rsidP="00FA29E4">
            <w:r>
              <w:t>This is to be arranged and chaired by your Team Manager.</w:t>
            </w:r>
          </w:p>
        </w:tc>
      </w:tr>
      <w:tr w:rsidR="003E752C" w14:paraId="4640B73A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2BF0765B" w14:textId="77777777" w:rsidR="003E752C" w:rsidRDefault="003E752C"/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42F93E46" w14:textId="74A300C7" w:rsidR="003E752C" w:rsidRDefault="003E752C" w:rsidP="00B430EE">
            <w:r>
              <w:t>Change of placement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56650BEE" w14:textId="0F02AEAF" w:rsidR="003E752C" w:rsidRPr="002F0173" w:rsidRDefault="002F0173" w:rsidP="00FA29E4">
            <w:pPr>
              <w:rPr>
                <w:color w:val="000000" w:themeColor="text1"/>
              </w:rPr>
            </w:pPr>
            <w:r>
              <w:t xml:space="preserve">Form is to be completed and sent to </w:t>
            </w:r>
            <w:r w:rsidRPr="002F0173">
              <w:rPr>
                <w:color w:val="0070C0"/>
              </w:rPr>
              <w:t>_</w:t>
            </w:r>
            <w:proofErr w:type="spellStart"/>
            <w:r w:rsidRPr="002F0173">
              <w:rPr>
                <w:color w:val="0070C0"/>
              </w:rPr>
              <w:t>notificationplacementmoveLAC</w:t>
            </w:r>
            <w:proofErr w:type="spellEnd"/>
            <w:r>
              <w:rPr>
                <w:color w:val="0070C0"/>
              </w:rPr>
              <w:t xml:space="preserve"> </w:t>
            </w:r>
            <w:r w:rsidRPr="002F0173">
              <w:rPr>
                <w:color w:val="000000" w:themeColor="text1"/>
              </w:rPr>
              <w:t>within 24 hours of change in placement.</w:t>
            </w:r>
          </w:p>
          <w:p w14:paraId="74F42B10" w14:textId="56250D8E" w:rsidR="002F0173" w:rsidRDefault="002F0173" w:rsidP="00FA29E4">
            <w:pPr>
              <w:rPr>
                <w:color w:val="0070C0"/>
              </w:rPr>
            </w:pPr>
          </w:p>
          <w:p w14:paraId="6685ED74" w14:textId="301ECBDD" w:rsidR="002F0173" w:rsidRPr="002F0173" w:rsidRDefault="002F0173" w:rsidP="00FA29E4">
            <w:pPr>
              <w:rPr>
                <w:color w:val="000000" w:themeColor="text1"/>
              </w:rPr>
            </w:pPr>
            <w:r w:rsidRPr="002F0173">
              <w:rPr>
                <w:color w:val="000000" w:themeColor="text1"/>
              </w:rPr>
              <w:t xml:space="preserve">New details of placement </w:t>
            </w:r>
            <w:r>
              <w:rPr>
                <w:color w:val="000000" w:themeColor="text1"/>
              </w:rPr>
              <w:t>are to be added onto ICS.  GP, Dentist and Opticians details are to also be updated on ICS.</w:t>
            </w:r>
          </w:p>
          <w:p w14:paraId="6ED6ECA0" w14:textId="4370B88F" w:rsidR="002F0173" w:rsidRDefault="002F0173" w:rsidP="00FA29E4"/>
        </w:tc>
      </w:tr>
      <w:tr w:rsidR="002F0173" w14:paraId="2C04EA68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5953E846" w14:textId="77777777" w:rsidR="002F0173" w:rsidRDefault="002F0173"/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0302B2E7" w14:textId="6A93C337" w:rsidR="002F0173" w:rsidRDefault="002F0173" w:rsidP="00B430EE">
            <w:r>
              <w:t>Child existing care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4DB1B4B2" w14:textId="054750E7" w:rsidR="002F0173" w:rsidRDefault="002F0173" w:rsidP="00FA29E4">
            <w:r>
              <w:t xml:space="preserve">Form is to be completed and sent to </w:t>
            </w:r>
            <w:r w:rsidRPr="002F0173">
              <w:rPr>
                <w:color w:val="0070C0"/>
              </w:rPr>
              <w:t>_</w:t>
            </w:r>
            <w:proofErr w:type="spellStart"/>
            <w:r w:rsidRPr="002F0173">
              <w:rPr>
                <w:color w:val="0070C0"/>
              </w:rPr>
              <w:t>notificationexitLAC</w:t>
            </w:r>
            <w:proofErr w:type="spellEnd"/>
            <w:r>
              <w:rPr>
                <w:color w:val="0070C0"/>
              </w:rPr>
              <w:t xml:space="preserve"> </w:t>
            </w:r>
            <w:r w:rsidRPr="002F0173">
              <w:t>within 24 hours.</w:t>
            </w:r>
            <w:r>
              <w:t xml:space="preserve">  Child’s CLA status is to be ended on ICS.</w:t>
            </w:r>
          </w:p>
          <w:p w14:paraId="199609DC" w14:textId="2F363590" w:rsidR="002F0173" w:rsidRDefault="002F0173" w:rsidP="00FA29E4"/>
        </w:tc>
      </w:tr>
      <w:tr w:rsidR="00B53B35" w14:paraId="3EE8C285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0D4F654B" w14:textId="77777777" w:rsidR="00B53B35" w:rsidRDefault="00B53B35"/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39EDA432" w14:textId="571058AE" w:rsidR="00B53B35" w:rsidRDefault="00B53B35" w:rsidP="00B430EE">
            <w:r>
              <w:t xml:space="preserve">Pathway Plans are to be triggered at age 15.9 years and Part 1 is to be completed by the young person’s 16 birthday.  Part 2 needs to be completed by age 16 years 3 months. 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6CC0E39C" w14:textId="1D68E571" w:rsidR="00B53B35" w:rsidRDefault="00B53B35" w:rsidP="00FA29E4">
            <w:r>
              <w:t>The pathway plan replaces the care plan and is to be updated every 6 months.</w:t>
            </w:r>
          </w:p>
        </w:tc>
      </w:tr>
      <w:tr w:rsidR="00FA7A52" w14:paraId="41189C95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7E2DBA71" w14:textId="77777777" w:rsidR="00FA7A52" w:rsidRDefault="00FA7A52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3B566A8D" w14:textId="316DB062" w:rsidR="00FA7A52" w:rsidRDefault="00D3650E" w:rsidP="00D3650E">
            <w:r w:rsidRPr="00500943">
              <w:t xml:space="preserve">Slough Children's </w:t>
            </w:r>
            <w:r w:rsidR="00C23BC4">
              <w:t xml:space="preserve">First </w:t>
            </w:r>
            <w:r>
              <w:t xml:space="preserve">intranet has forms and templates 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7D427378" w14:textId="77777777" w:rsidR="00D3650E" w:rsidRPr="009A0E72" w:rsidRDefault="00D3650E" w:rsidP="00D3650E">
            <w:pPr>
              <w:rPr>
                <w:highlight w:val="yellow"/>
              </w:rPr>
            </w:pPr>
            <w:r w:rsidRPr="009A0E72">
              <w:rPr>
                <w:highlight w:val="yellow"/>
              </w:rPr>
              <w:t>E.g. Start notification, Health forms, visit template</w:t>
            </w:r>
          </w:p>
          <w:p w14:paraId="7954B109" w14:textId="77777777" w:rsidR="00FA29E4" w:rsidRPr="009A0E72" w:rsidRDefault="00B12FFD" w:rsidP="00D3650E">
            <w:pPr>
              <w:rPr>
                <w:highlight w:val="yellow"/>
              </w:rPr>
            </w:pPr>
            <w:hyperlink r:id="rId21" w:history="1">
              <w:r w:rsidR="00FA29E4" w:rsidRPr="009A0E72">
                <w:rPr>
                  <w:rStyle w:val="Hyperlink"/>
                  <w:highlight w:val="yellow"/>
                </w:rPr>
                <w:t>https://slough.interactgo.com/login</w:t>
              </w:r>
            </w:hyperlink>
            <w:r w:rsidR="00FA29E4" w:rsidRPr="009A0E72">
              <w:rPr>
                <w:highlight w:val="yellow"/>
              </w:rPr>
              <w:t xml:space="preserve"> </w:t>
            </w:r>
          </w:p>
        </w:tc>
      </w:tr>
      <w:tr w:rsidR="00FA7A52" w14:paraId="4C9346BE" w14:textId="77777777" w:rsidTr="00C6425A">
        <w:trPr>
          <w:trHeight w:val="844"/>
        </w:trPr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683BD2C6" w14:textId="77777777" w:rsidR="00FA7A52" w:rsidRDefault="00080433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5A11DD2E" w14:textId="77777777" w:rsidR="00FA7A52" w:rsidRDefault="006E666C" w:rsidP="00500943">
            <w:r>
              <w:t>Liquid L</w:t>
            </w:r>
            <w:r w:rsidR="00500943">
              <w:t xml:space="preserve">ogic Help Centre </w:t>
            </w:r>
            <w:r>
              <w:t xml:space="preserve">(Me Learning) </w:t>
            </w:r>
            <w:r w:rsidR="00500943">
              <w:t xml:space="preserve">contains online demonstrations and guidance intended to help you keep ICS updated. 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7A5F1316" w14:textId="77777777" w:rsidR="00FA7A52" w:rsidRPr="009A0E72" w:rsidRDefault="00500943" w:rsidP="00157CA0">
            <w:pPr>
              <w:rPr>
                <w:highlight w:val="yellow"/>
              </w:rPr>
            </w:pPr>
            <w:r w:rsidRPr="009A0E72">
              <w:rPr>
                <w:highlight w:val="yellow"/>
              </w:rPr>
              <w:t xml:space="preserve">Click here to access: </w:t>
            </w:r>
          </w:p>
          <w:p w14:paraId="2C6C29FB" w14:textId="77777777" w:rsidR="00500943" w:rsidRPr="009A0E72" w:rsidRDefault="00B12FFD" w:rsidP="00157CA0">
            <w:pPr>
              <w:rPr>
                <w:highlight w:val="yellow"/>
              </w:rPr>
            </w:pPr>
            <w:hyperlink r:id="rId22" w:history="1">
              <w:r w:rsidR="00500943" w:rsidRPr="009A0E72">
                <w:rPr>
                  <w:rStyle w:val="Hyperlink"/>
                  <w:highlight w:val="yellow"/>
                </w:rPr>
                <w:t>https://slough.melearning.university/course/view/1?gc=AZ9TVJ2MT6N1V0MZ9B27</w:t>
              </w:r>
            </w:hyperlink>
            <w:r w:rsidR="00500943" w:rsidRPr="009A0E72">
              <w:rPr>
                <w:highlight w:val="yellow"/>
              </w:rPr>
              <w:t xml:space="preserve"> </w:t>
            </w:r>
          </w:p>
        </w:tc>
      </w:tr>
      <w:tr w:rsidR="00FA7A52" w14:paraId="39FE5535" w14:textId="77777777" w:rsidTr="00C6425A">
        <w:tc>
          <w:tcPr>
            <w:tcW w:w="346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490DC894" w14:textId="77777777" w:rsidR="00FA7A52" w:rsidRDefault="00080433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2FFD">
              <w:fldChar w:fldCharType="separate"/>
            </w:r>
            <w:r>
              <w:fldChar w:fldCharType="end"/>
            </w:r>
          </w:p>
        </w:tc>
        <w:tc>
          <w:tcPr>
            <w:tcW w:w="5635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30D4C2A3" w14:textId="77777777" w:rsidR="00FA7A52" w:rsidRDefault="00500943" w:rsidP="007C42A8">
            <w:r w:rsidRPr="00500943">
              <w:t>Slough Children's Services Trust Procedures Manual</w:t>
            </w:r>
          </w:p>
        </w:tc>
        <w:tc>
          <w:tcPr>
            <w:tcW w:w="4934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6D3BBE21" w14:textId="77777777" w:rsidR="00FA7A52" w:rsidRPr="009A0E72" w:rsidRDefault="00500943" w:rsidP="00157CA0">
            <w:pPr>
              <w:rPr>
                <w:highlight w:val="yellow"/>
              </w:rPr>
            </w:pPr>
            <w:r w:rsidRPr="009A0E72">
              <w:rPr>
                <w:highlight w:val="yellow"/>
              </w:rPr>
              <w:t>Click here to access:</w:t>
            </w:r>
          </w:p>
          <w:p w14:paraId="27F9ECCE" w14:textId="77777777" w:rsidR="00500943" w:rsidRPr="009A0E72" w:rsidRDefault="00B12FFD" w:rsidP="00157CA0">
            <w:pPr>
              <w:rPr>
                <w:highlight w:val="yellow"/>
              </w:rPr>
            </w:pPr>
            <w:hyperlink r:id="rId23" w:history="1">
              <w:r w:rsidR="00500943" w:rsidRPr="009A0E72">
                <w:rPr>
                  <w:rStyle w:val="Hyperlink"/>
                  <w:highlight w:val="yellow"/>
                </w:rPr>
                <w:t>https://sloughchildcare.proceduresonline.com/</w:t>
              </w:r>
            </w:hyperlink>
            <w:r w:rsidR="00500943" w:rsidRPr="009A0E72">
              <w:rPr>
                <w:highlight w:val="yellow"/>
              </w:rPr>
              <w:t xml:space="preserve"> </w:t>
            </w:r>
          </w:p>
        </w:tc>
      </w:tr>
    </w:tbl>
    <w:p w14:paraId="6D1798D5" w14:textId="77777777" w:rsidR="007C42A8" w:rsidRDefault="007C42A8"/>
    <w:sectPr w:rsidR="007C42A8" w:rsidSect="001D4F9B">
      <w:footerReference w:type="default" r:id="rId24"/>
      <w:pgSz w:w="12240" w:h="15840" w:code="1"/>
      <w:pgMar w:top="284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A6896" w14:textId="77777777" w:rsidR="00B12FFD" w:rsidRDefault="00B12FFD">
      <w:r>
        <w:separator/>
      </w:r>
    </w:p>
  </w:endnote>
  <w:endnote w:type="continuationSeparator" w:id="0">
    <w:p w14:paraId="7842551A" w14:textId="77777777" w:rsidR="00B12FFD" w:rsidRDefault="00B12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C2C33" w14:textId="77777777" w:rsidR="001A03A1" w:rsidRDefault="001A03A1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274F1" w14:textId="77777777" w:rsidR="00B12FFD" w:rsidRDefault="00B12FFD">
      <w:r>
        <w:separator/>
      </w:r>
    </w:p>
  </w:footnote>
  <w:footnote w:type="continuationSeparator" w:id="0">
    <w:p w14:paraId="397704A2" w14:textId="77777777" w:rsidR="00B12FFD" w:rsidRDefault="00B12F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8D843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FD0F63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56E93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B92C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0089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964AB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6C97D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64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AD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E07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F335C6"/>
    <w:multiLevelType w:val="hybridMultilevel"/>
    <w:tmpl w:val="D74872F4"/>
    <w:lvl w:ilvl="0" w:tplc="04090001">
      <w:start w:val="1"/>
      <w:numFmt w:val="bullet"/>
      <w:lvlText w:val=""/>
      <w:lvlJc w:val="left"/>
      <w:pPr>
        <w:tabs>
          <w:tab w:val="num" w:pos="902"/>
        </w:tabs>
        <w:ind w:left="9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2"/>
        </w:tabs>
        <w:ind w:left="16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2"/>
        </w:tabs>
        <w:ind w:left="23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2"/>
        </w:tabs>
        <w:ind w:left="30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2"/>
        </w:tabs>
        <w:ind w:left="37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2"/>
        </w:tabs>
        <w:ind w:left="45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2"/>
        </w:tabs>
        <w:ind w:left="52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2"/>
        </w:tabs>
        <w:ind w:left="59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2"/>
        </w:tabs>
        <w:ind w:left="6662" w:hanging="360"/>
      </w:pPr>
      <w:rPr>
        <w:rFonts w:ascii="Wingdings" w:hAnsi="Wingdings" w:hint="default"/>
      </w:rPr>
    </w:lvl>
  </w:abstractNum>
  <w:abstractNum w:abstractNumId="11" w15:restartNumberingAfterBreak="0">
    <w:nsid w:val="155C20D1"/>
    <w:multiLevelType w:val="multilevel"/>
    <w:tmpl w:val="6494D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42770"/>
    <w:multiLevelType w:val="hybridMultilevel"/>
    <w:tmpl w:val="70CEEF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8"/>
        <w:szCs w:val="18"/>
      </w:rPr>
    </w:lvl>
    <w:lvl w:ilvl="1" w:tplc="04090001">
      <w:start w:val="1"/>
      <w:numFmt w:val="bullet"/>
      <w:lvlText w:val=""/>
      <w:lvlJc w:val="left"/>
      <w:pPr>
        <w:tabs>
          <w:tab w:val="num" w:pos="898"/>
        </w:tabs>
        <w:ind w:left="898" w:hanging="360"/>
      </w:pPr>
      <w:rPr>
        <w:rFonts w:ascii="Symbol" w:hAnsi="Symbol" w:hint="default"/>
        <w:b w:val="0"/>
        <w:i w:val="0"/>
        <w:sz w:val="18"/>
        <w:szCs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18"/>
        </w:tabs>
        <w:ind w:left="16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38"/>
        </w:tabs>
        <w:ind w:left="23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58"/>
        </w:tabs>
        <w:ind w:left="30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78"/>
        </w:tabs>
        <w:ind w:left="37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98"/>
        </w:tabs>
        <w:ind w:left="44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18"/>
        </w:tabs>
        <w:ind w:left="52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38"/>
        </w:tabs>
        <w:ind w:left="5938" w:hanging="180"/>
      </w:pPr>
    </w:lvl>
  </w:abstractNum>
  <w:abstractNum w:abstractNumId="13" w15:restartNumberingAfterBreak="0">
    <w:nsid w:val="26CC149B"/>
    <w:multiLevelType w:val="multilevel"/>
    <w:tmpl w:val="6494D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470526"/>
    <w:multiLevelType w:val="multilevel"/>
    <w:tmpl w:val="899A7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7D1D7C"/>
    <w:multiLevelType w:val="hybridMultilevel"/>
    <w:tmpl w:val="9BC6A74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AC4476"/>
    <w:multiLevelType w:val="multilevel"/>
    <w:tmpl w:val="807A393A"/>
    <w:lvl w:ilvl="0">
      <w:start w:val="1"/>
      <w:numFmt w:val="decimal"/>
      <w:lvlText w:val="%1."/>
      <w:lvlJc w:val="left"/>
      <w:pPr>
        <w:tabs>
          <w:tab w:val="num" w:pos="288"/>
        </w:tabs>
        <w:ind w:left="0" w:firstLine="0"/>
      </w:pPr>
      <w:rPr>
        <w:rFonts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C7760DC"/>
    <w:multiLevelType w:val="hybridMultilevel"/>
    <w:tmpl w:val="4692CF7A"/>
    <w:lvl w:ilvl="0" w:tplc="C16E5348">
      <w:start w:val="1"/>
      <w:numFmt w:val="decimal"/>
      <w:lvlText w:val="%1."/>
      <w:lvlJc w:val="left"/>
      <w:pPr>
        <w:tabs>
          <w:tab w:val="num" w:pos="288"/>
        </w:tabs>
        <w:ind w:left="0" w:firstLine="0"/>
      </w:pPr>
      <w:rPr>
        <w:rFonts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FB265D"/>
    <w:multiLevelType w:val="multilevel"/>
    <w:tmpl w:val="B9A6A8BE"/>
    <w:lvl w:ilvl="0">
      <w:start w:val="1"/>
      <w:numFmt w:val="decimal"/>
      <w:lvlText w:val="%1."/>
      <w:lvlJc w:val="left"/>
      <w:pPr>
        <w:tabs>
          <w:tab w:val="num" w:pos="288"/>
        </w:tabs>
        <w:ind w:left="0" w:firstLine="360"/>
      </w:pPr>
      <w:rPr>
        <w:rFonts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9E239A9"/>
    <w:multiLevelType w:val="hybridMultilevel"/>
    <w:tmpl w:val="8FD203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C1183E"/>
    <w:multiLevelType w:val="hybridMultilevel"/>
    <w:tmpl w:val="DA708BD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7640E7"/>
    <w:multiLevelType w:val="multilevel"/>
    <w:tmpl w:val="8F7E3C64"/>
    <w:lvl w:ilvl="0">
      <w:start w:val="1"/>
      <w:numFmt w:val="decimal"/>
      <w:lvlText w:val="%1."/>
      <w:lvlJc w:val="left"/>
      <w:pPr>
        <w:tabs>
          <w:tab w:val="num" w:pos="288"/>
        </w:tabs>
        <w:ind w:left="0" w:firstLine="0"/>
      </w:pPr>
      <w:rPr>
        <w:rFonts w:hint="default"/>
        <w:b w:val="0"/>
        <w:i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A37206"/>
    <w:multiLevelType w:val="hybridMultilevel"/>
    <w:tmpl w:val="0AA238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8"/>
        <w:szCs w:val="18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8"/>
        <w:szCs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3A6B9D"/>
    <w:multiLevelType w:val="multilevel"/>
    <w:tmpl w:val="102CB7A6"/>
    <w:lvl w:ilvl="0">
      <w:start w:val="1"/>
      <w:numFmt w:val="decimal"/>
      <w:lvlText w:val="%1."/>
      <w:lvlJc w:val="left"/>
      <w:pPr>
        <w:tabs>
          <w:tab w:val="num" w:pos="288"/>
        </w:tabs>
        <w:ind w:left="0" w:firstLine="0"/>
      </w:pPr>
      <w:rPr>
        <w:rFonts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D2C2343"/>
    <w:multiLevelType w:val="multilevel"/>
    <w:tmpl w:val="4692CF7A"/>
    <w:lvl w:ilvl="0">
      <w:start w:val="1"/>
      <w:numFmt w:val="decimal"/>
      <w:lvlText w:val="%1."/>
      <w:lvlJc w:val="left"/>
      <w:pPr>
        <w:tabs>
          <w:tab w:val="num" w:pos="288"/>
        </w:tabs>
        <w:ind w:left="0" w:firstLine="0"/>
      </w:pPr>
      <w:rPr>
        <w:rFonts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14434CB"/>
    <w:multiLevelType w:val="multilevel"/>
    <w:tmpl w:val="6494D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CB7129"/>
    <w:multiLevelType w:val="hybridMultilevel"/>
    <w:tmpl w:val="1FB4A1FA"/>
    <w:lvl w:ilvl="0" w:tplc="5D7276C4">
      <w:start w:val="1"/>
      <w:numFmt w:val="decimal"/>
      <w:lvlText w:val="%1."/>
      <w:lvlJc w:val="left"/>
      <w:pPr>
        <w:tabs>
          <w:tab w:val="num" w:pos="288"/>
        </w:tabs>
        <w:ind w:left="0" w:firstLine="0"/>
      </w:pPr>
      <w:rPr>
        <w:rFonts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2326273"/>
    <w:multiLevelType w:val="hybridMultilevel"/>
    <w:tmpl w:val="8F7E3C64"/>
    <w:lvl w:ilvl="0" w:tplc="54026804">
      <w:start w:val="1"/>
      <w:numFmt w:val="decimal"/>
      <w:lvlText w:val="%1."/>
      <w:lvlJc w:val="left"/>
      <w:pPr>
        <w:tabs>
          <w:tab w:val="num" w:pos="288"/>
        </w:tabs>
        <w:ind w:left="0" w:firstLine="0"/>
      </w:pPr>
      <w:rPr>
        <w:rFonts w:hint="default"/>
        <w:b w:val="0"/>
        <w:i w:val="0"/>
        <w:sz w:val="18"/>
        <w:szCs w:val="18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8"/>
        <w:szCs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7E7DB0"/>
    <w:multiLevelType w:val="multilevel"/>
    <w:tmpl w:val="513A9C1E"/>
    <w:lvl w:ilvl="0">
      <w:start w:val="1"/>
      <w:numFmt w:val="decimal"/>
      <w:lvlText w:val="%1."/>
      <w:lvlJc w:val="left"/>
      <w:pPr>
        <w:tabs>
          <w:tab w:val="num" w:pos="288"/>
        </w:tabs>
        <w:ind w:left="0" w:firstLine="0"/>
      </w:pPr>
      <w:rPr>
        <w:rFonts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4497888"/>
    <w:multiLevelType w:val="multilevel"/>
    <w:tmpl w:val="3C66A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AB54AD"/>
    <w:multiLevelType w:val="multilevel"/>
    <w:tmpl w:val="1FB4A1FA"/>
    <w:lvl w:ilvl="0">
      <w:start w:val="1"/>
      <w:numFmt w:val="decimal"/>
      <w:lvlText w:val="%1."/>
      <w:lvlJc w:val="left"/>
      <w:pPr>
        <w:tabs>
          <w:tab w:val="num" w:pos="288"/>
        </w:tabs>
        <w:ind w:left="0" w:firstLine="0"/>
      </w:pPr>
      <w:rPr>
        <w:rFonts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A1132DB"/>
    <w:multiLevelType w:val="multilevel"/>
    <w:tmpl w:val="8F7E3C64"/>
    <w:lvl w:ilvl="0">
      <w:start w:val="1"/>
      <w:numFmt w:val="decimal"/>
      <w:lvlText w:val="%1."/>
      <w:lvlJc w:val="left"/>
      <w:pPr>
        <w:tabs>
          <w:tab w:val="num" w:pos="288"/>
        </w:tabs>
        <w:ind w:left="0" w:firstLine="0"/>
      </w:pPr>
      <w:rPr>
        <w:rFonts w:hint="default"/>
        <w:b w:val="0"/>
        <w:i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10"/>
  </w:num>
  <w:num w:numId="3">
    <w:abstractNumId w:val="15"/>
  </w:num>
  <w:num w:numId="4">
    <w:abstractNumId w:val="14"/>
  </w:num>
  <w:num w:numId="5">
    <w:abstractNumId w:val="13"/>
  </w:num>
  <w:num w:numId="6">
    <w:abstractNumId w:val="26"/>
  </w:num>
  <w:num w:numId="7">
    <w:abstractNumId w:val="11"/>
  </w:num>
  <w:num w:numId="8">
    <w:abstractNumId w:val="30"/>
  </w:num>
  <w:num w:numId="9">
    <w:abstractNumId w:val="18"/>
  </w:num>
  <w:num w:numId="10">
    <w:abstractNumId w:val="24"/>
  </w:num>
  <w:num w:numId="11">
    <w:abstractNumId w:val="16"/>
  </w:num>
  <w:num w:numId="12">
    <w:abstractNumId w:val="29"/>
  </w:num>
  <w:num w:numId="13">
    <w:abstractNumId w:val="19"/>
  </w:num>
  <w:num w:numId="14">
    <w:abstractNumId w:val="17"/>
  </w:num>
  <w:num w:numId="15">
    <w:abstractNumId w:val="25"/>
  </w:num>
  <w:num w:numId="16">
    <w:abstractNumId w:val="27"/>
  </w:num>
  <w:num w:numId="17">
    <w:abstractNumId w:val="31"/>
  </w:num>
  <w:num w:numId="18">
    <w:abstractNumId w:val="23"/>
  </w:num>
  <w:num w:numId="19">
    <w:abstractNumId w:val="22"/>
  </w:num>
  <w:num w:numId="20">
    <w:abstractNumId w:val="32"/>
  </w:num>
  <w:num w:numId="21">
    <w:abstractNumId w:val="21"/>
  </w:num>
  <w:num w:numId="22">
    <w:abstractNumId w:val="12"/>
  </w:num>
  <w:num w:numId="23">
    <w:abstractNumId w:val="8"/>
  </w:num>
  <w:num w:numId="24">
    <w:abstractNumId w:val="2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0BA"/>
    <w:rsid w:val="00005DCF"/>
    <w:rsid w:val="00034557"/>
    <w:rsid w:val="00055625"/>
    <w:rsid w:val="00080433"/>
    <w:rsid w:val="00082F86"/>
    <w:rsid w:val="00086801"/>
    <w:rsid w:val="00090054"/>
    <w:rsid w:val="000D7D67"/>
    <w:rsid w:val="000F3B2D"/>
    <w:rsid w:val="001001B1"/>
    <w:rsid w:val="001003E1"/>
    <w:rsid w:val="00125CCB"/>
    <w:rsid w:val="00132EBB"/>
    <w:rsid w:val="00137DF3"/>
    <w:rsid w:val="00157CA0"/>
    <w:rsid w:val="00172448"/>
    <w:rsid w:val="00172466"/>
    <w:rsid w:val="00191ECA"/>
    <w:rsid w:val="001A03A1"/>
    <w:rsid w:val="001B5C06"/>
    <w:rsid w:val="001D4F9B"/>
    <w:rsid w:val="001E3406"/>
    <w:rsid w:val="002625A4"/>
    <w:rsid w:val="00267DF9"/>
    <w:rsid w:val="002852C4"/>
    <w:rsid w:val="002906E7"/>
    <w:rsid w:val="002A3F76"/>
    <w:rsid w:val="002B3105"/>
    <w:rsid w:val="002F0173"/>
    <w:rsid w:val="002F6283"/>
    <w:rsid w:val="003119FB"/>
    <w:rsid w:val="00311B83"/>
    <w:rsid w:val="0031256D"/>
    <w:rsid w:val="00320630"/>
    <w:rsid w:val="003444D6"/>
    <w:rsid w:val="003618B9"/>
    <w:rsid w:val="003761C5"/>
    <w:rsid w:val="003A1BC2"/>
    <w:rsid w:val="003E352D"/>
    <w:rsid w:val="003E752C"/>
    <w:rsid w:val="003F04D9"/>
    <w:rsid w:val="00407240"/>
    <w:rsid w:val="0041607A"/>
    <w:rsid w:val="0043454D"/>
    <w:rsid w:val="00454615"/>
    <w:rsid w:val="004567F4"/>
    <w:rsid w:val="00464875"/>
    <w:rsid w:val="0048031C"/>
    <w:rsid w:val="004B0AE9"/>
    <w:rsid w:val="00500943"/>
    <w:rsid w:val="0052108F"/>
    <w:rsid w:val="00522532"/>
    <w:rsid w:val="00552F67"/>
    <w:rsid w:val="00560949"/>
    <w:rsid w:val="00581A1A"/>
    <w:rsid w:val="005E29C8"/>
    <w:rsid w:val="00610858"/>
    <w:rsid w:val="006238C8"/>
    <w:rsid w:val="00643BDC"/>
    <w:rsid w:val="006C1BD5"/>
    <w:rsid w:val="006C483C"/>
    <w:rsid w:val="006D4E77"/>
    <w:rsid w:val="006E666C"/>
    <w:rsid w:val="007530A5"/>
    <w:rsid w:val="00754382"/>
    <w:rsid w:val="007765DD"/>
    <w:rsid w:val="0078313D"/>
    <w:rsid w:val="00795C10"/>
    <w:rsid w:val="00797844"/>
    <w:rsid w:val="007A6235"/>
    <w:rsid w:val="007C42A8"/>
    <w:rsid w:val="00824ADF"/>
    <w:rsid w:val="008254A8"/>
    <w:rsid w:val="00830E62"/>
    <w:rsid w:val="00834456"/>
    <w:rsid w:val="00891FD6"/>
    <w:rsid w:val="009142CB"/>
    <w:rsid w:val="0096077E"/>
    <w:rsid w:val="00970715"/>
    <w:rsid w:val="00980A6C"/>
    <w:rsid w:val="00982C76"/>
    <w:rsid w:val="00995223"/>
    <w:rsid w:val="009A0E72"/>
    <w:rsid w:val="009B2759"/>
    <w:rsid w:val="009C0F7C"/>
    <w:rsid w:val="00A45F9E"/>
    <w:rsid w:val="00A50321"/>
    <w:rsid w:val="00A51E9F"/>
    <w:rsid w:val="00A90460"/>
    <w:rsid w:val="00B11EE0"/>
    <w:rsid w:val="00B12FFD"/>
    <w:rsid w:val="00B15B5B"/>
    <w:rsid w:val="00B430EE"/>
    <w:rsid w:val="00B53B35"/>
    <w:rsid w:val="00B67C5A"/>
    <w:rsid w:val="00B75A27"/>
    <w:rsid w:val="00B97760"/>
    <w:rsid w:val="00BB1EC9"/>
    <w:rsid w:val="00C16870"/>
    <w:rsid w:val="00C23BC4"/>
    <w:rsid w:val="00C34FB6"/>
    <w:rsid w:val="00C36E89"/>
    <w:rsid w:val="00C4126C"/>
    <w:rsid w:val="00C45FDC"/>
    <w:rsid w:val="00C6225E"/>
    <w:rsid w:val="00C6425A"/>
    <w:rsid w:val="00CA3573"/>
    <w:rsid w:val="00CB47FD"/>
    <w:rsid w:val="00CC59BB"/>
    <w:rsid w:val="00D150BA"/>
    <w:rsid w:val="00D20989"/>
    <w:rsid w:val="00D3650E"/>
    <w:rsid w:val="00D36A80"/>
    <w:rsid w:val="00D827D3"/>
    <w:rsid w:val="00DA21A2"/>
    <w:rsid w:val="00DB0C25"/>
    <w:rsid w:val="00DE5986"/>
    <w:rsid w:val="00E37280"/>
    <w:rsid w:val="00E41884"/>
    <w:rsid w:val="00E86857"/>
    <w:rsid w:val="00EA3E64"/>
    <w:rsid w:val="00EE40E1"/>
    <w:rsid w:val="00F03B50"/>
    <w:rsid w:val="00F27301"/>
    <w:rsid w:val="00F3153F"/>
    <w:rsid w:val="00F86A05"/>
    <w:rsid w:val="00FA29E4"/>
    <w:rsid w:val="00FA7A52"/>
    <w:rsid w:val="00FC1E71"/>
    <w:rsid w:val="00FD099B"/>
    <w:rsid w:val="00FE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497796"/>
  <w15:docId w15:val="{C7A1D769-EB2C-460D-AFBD-D2F7AEB62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24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character" w:styleId="Hyperlink">
    <w:name w:val="Hyperlink"/>
    <w:basedOn w:val="DefaultParagraphFont"/>
    <w:unhideWhenUsed/>
    <w:rsid w:val="0050094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500943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00943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00943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00943"/>
    <w:rPr>
      <w:rFonts w:asciiTheme="minorHAnsi" w:hAnsiTheme="minorHAnsi"/>
      <w:sz w:val="18"/>
      <w:szCs w:val="24"/>
    </w:rPr>
  </w:style>
  <w:style w:type="character" w:customStyle="1" w:styleId="Heading1Char">
    <w:name w:val="Heading 1 Char"/>
    <w:basedOn w:val="DefaultParagraphFont"/>
    <w:link w:val="Heading1"/>
    <w:rsid w:val="00C6225E"/>
    <w:rPr>
      <w:rFonts w:asciiTheme="majorHAnsi" w:hAnsiTheme="majorHAnsi" w:cs="Arial"/>
      <w:b/>
      <w:bCs/>
      <w:kern w:val="32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552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s://slough.interactgo.com/login" TargetMode="Externa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CST.Courtlink5@slough.gov.uk" TargetMode="External"/><Relationship Id="rId20" Type="http://schemas.openxmlformats.org/officeDocument/2006/relationships/oleObject" Target="embeddings/oleObject2.bin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SCST.Courtlink5@slough.gov.uk" TargetMode="External"/><Relationship Id="rId23" Type="http://schemas.openxmlformats.org/officeDocument/2006/relationships/hyperlink" Target="https://sloughchildcare.proceduresonline.com/" TargetMode="External"/><Relationship Id="rId28" Type="http://schemas.openxmlformats.org/officeDocument/2006/relationships/customXml" Target="../customXml/item4.xml"/><Relationship Id="rId10" Type="http://schemas.openxmlformats.org/officeDocument/2006/relationships/oleObject" Target="embeddings/Microsoft_Word_97_-_2003_Document.doc"/><Relationship Id="rId19" Type="http://schemas.openxmlformats.org/officeDocument/2006/relationships/image" Target="media/image5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oleObject" Target="embeddings/Microsoft_Word_97_-_2003_Document1.doc"/><Relationship Id="rId22" Type="http://schemas.openxmlformats.org/officeDocument/2006/relationships/hyperlink" Target="https://slough.melearning.university/course/view/1?gc=AZ9TVJ2MT6N1V0MZ9B27" TargetMode="External"/><Relationship Id="rId27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onreijna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6CE59D0F1F8E4BA4C800CD06E91481" ma:contentTypeVersion="57" ma:contentTypeDescription="Create a new document." ma:contentTypeScope="" ma:versionID="42a28120efc97b41a2ab4a7ee148ce26">
  <xsd:schema xmlns:xsd="http://www.w3.org/2001/XMLSchema" xmlns:xs="http://www.w3.org/2001/XMLSchema" xmlns:p="http://schemas.microsoft.com/office/2006/metadata/properties" xmlns:ns2="14ef3b5f-6ca1-4c1c-a353-a1c338ccc666" xmlns:ns3="8cece656-0528-402e-8958-c6c815524333" targetNamespace="http://schemas.microsoft.com/office/2006/metadata/properties" ma:root="true" ma:fieldsID="6617d3b75c39ac4e17ddf2b6b778af51" ns2:_="" ns3:_="">
    <xsd:import namespace="14ef3b5f-6ca1-4c1c-a353-a1c338ccc666"/>
    <xsd:import namespace="8cece656-0528-402e-8958-c6c8155243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e0fc3cd3-5299-4675-8618-470758cdfd28}" ma:internalName="TaxCatchAll" ma:showField="CatchAllData" ma:web="14ef3b5f-6ca1-4c1c-a353-a1c338ccc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ece656-0528-402e-8958-c6c8155243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ef3b5f-6ca1-4c1c-a353-a1c338ccc666" xsi:nil="true"/>
    <_dlc_DocId xmlns="14ef3b5f-6ca1-4c1c-a353-a1c338ccc666">SXJZJSQ2YJM5-499006958-3533227</_dlc_DocId>
    <_dlc_DocIdUrl xmlns="14ef3b5f-6ca1-4c1c-a353-a1c338ccc666">
      <Url>https://antsertech.sharepoint.com/sites/TriXData2/_layouts/15/DocIdRedir.aspx?ID=SXJZJSQ2YJM5-499006958-3533227</Url>
      <Description>SXJZJSQ2YJM5-499006958-3533227</Description>
    </_dlc_DocIdUrl>
    <lcf76f155ced4ddcb4097134ff3c332f xmlns="8cece656-0528-402e-8958-c6c8155243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612D12-1DD2-44BA-BCCF-BADC40B92FA1}"/>
</file>

<file path=customXml/itemProps2.xml><?xml version="1.0" encoding="utf-8"?>
<ds:datastoreItem xmlns:ds="http://schemas.openxmlformats.org/officeDocument/2006/customXml" ds:itemID="{AAC27288-8E3D-4A11-AC98-56A94A89FF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05C5D9-3F79-4F26-965E-189CB3E0B912}"/>
</file>

<file path=customXml/itemProps4.xml><?xml version="1.0" encoding="utf-8"?>
<ds:datastoreItem xmlns:ds="http://schemas.openxmlformats.org/officeDocument/2006/customXml" ds:itemID="{83A285F5-D635-4EEB-8475-8EE4FBA809CA}"/>
</file>

<file path=customXml/itemProps5.xml><?xml version="1.0" encoding="utf-8"?>
<ds:datastoreItem xmlns:ds="http://schemas.openxmlformats.org/officeDocument/2006/customXml" ds:itemID="{25836903-5D0E-4ABD-9C8B-6BE5EA9781E6}"/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8</TotalTime>
  <Pages>1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Bessesar Reshma</dc:creator>
  <cp:lastModifiedBy>Bessesar Reshma</cp:lastModifiedBy>
  <cp:revision>4</cp:revision>
  <cp:lastPrinted>2005-08-26T17:15:00Z</cp:lastPrinted>
  <dcterms:created xsi:type="dcterms:W3CDTF">2021-11-15T17:44:00Z</dcterms:created>
  <dcterms:modified xsi:type="dcterms:W3CDTF">2022-06-30T14:33:00Z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  <property fmtid="{D5CDD505-2E9C-101B-9397-08002B2CF9AE}" pid="3" name="ContentTypeId">
    <vt:lpwstr>0x010100636CE59D0F1F8E4BA4C800CD06E91481</vt:lpwstr>
  </property>
  <property fmtid="{D5CDD505-2E9C-101B-9397-08002B2CF9AE}" pid="4" name="_dlc_DocIdItemGuid">
    <vt:lpwstr>37cd236d-37fe-4fda-b3f4-a25d46a75a84</vt:lpwstr>
  </property>
  <property fmtid="{D5CDD505-2E9C-101B-9397-08002B2CF9AE}" pid="5" name="MediaServiceImageTags">
    <vt:lpwstr/>
  </property>
</Properties>
</file>